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bookmarkStart w:id="0" w:name="_GoBack"/>
    <w:bookmarkEnd w:id="0"/>
    <w:p w14:paraId="08781AA7" w14:textId="20FC99F3" w:rsidR="00F12685" w:rsidRDefault="00C54EFE">
      <w:pPr>
        <w:rPr>
          <w:caps/>
          <w:lang w:val="lt-LT" w:eastAsia="lt-LT"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781ADE" wp14:editId="55DF6B00">
                <wp:simplePos x="0" y="0"/>
                <wp:positionH relativeFrom="margin">
                  <wp:align>right</wp:align>
                </wp:positionH>
                <wp:positionV relativeFrom="page">
                  <wp:posOffset>2155493</wp:posOffset>
                </wp:positionV>
                <wp:extent cx="6120130" cy="0"/>
                <wp:effectExtent l="19050" t="19050" r="33020" b="3810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895E1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30.7pt,169.7pt" to="912.6pt,169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YxmklgIAAHgFAAAOAAAAZHJzL2Uyb0RvYy54bWysVFFvmzAQfp+0/2D5nQKBkBSVTC0he+m2 Su20ZwebYM3YzHZDomn/fWcnsKZ7maYmEvLZd5+/u+/ONx8OnUB7pg1XssDxVYQRk7WiXO4K/PVp EywxMpZISoSSrMBHZvCH1ft3N0Ofs5lqlaBMIwCRJh/6ArfW9nkYmrplHTFXqmcSDhulO2LB1LuQ ajIAeifCWRRl4aA07bWqmTGwuz4d4pXHbxpW2y9NY5hFosDAzfqv9t+t+4arG5LvNOlbXp9pkP9g 0REu4dIJak0sQc+a/wXV8Voroxp7VasuVE3Da+ZzgGzi6FU2jy3pmc8FimP6qUzm7WDrz/sHjTgt cIKRJB1IdM8lQ4mrzNCbHBxK+aBdbvVBPvb3qv5ukFRlS+SOeYZPxx7CYhcRXoQ4w/SAvx0+KQo+ 5NkqX6ZDozsHCQVAB6/GcVKDHSyqYTOLoSQJiFaPZyHJx8BeG/uRqQ65RYEFcPbAZH9vrCNC8tHF 3SPVhgvhxRYSDcB2lkUOmkDPmR8+1CjBqXNzAUbvtqXQaE9c4/ifzw9OXrp13EL7Ct4VeDk5kbxl hFaS+vss4eK0Bk5COnDmG/NEFKyDhaXfh8x90/y8jq6rZbVMg3SWVUEardfB7aZMg2wTL+brZF2W 6/iXYx2necspZdIRHxs4Tv+tQc6jdGq9qYWnWoWX6L6oQPaS6e1mHi3SZBksFvMkSJMqCu6WmzK4 LeMsW1R35V31imnlszdvQ3YqpWOlnkGNx5YOiHLXFcn8ehZjMGDgZ4uTPoiIHbxUtdUYaWW/cdv6 Jnbt5zAuhF9G7n8WfkI/FWLU0FmTCufc/pQKNB/19bPhxuE0WFtFjw96nBkYbx90forc+/HShvXL B3P1GwAA//8DAFBLAwQUAAYACAAAACEAsuvpF90AAAAIAQAADwAAAGRycy9kb3ducmV2LnhtbEyP TUvEMBCG74L/IYzgzU21S3Fr08UPRF3owXXB62wTm2IzKU3arfvrHUHQ48w7vPM8xXp2nZjMEFpP Ci4XCQhDtdctNQp2b48X1yBCRNLYeTIKvkyAdXl6UmCu/YFezbSNjeASCjkqsDH2uZShtsZhWPje EGcffnAYeRwaqQc8cLnr5FWSZNJhS/zBYm/urak/t6NTUG2y3fuLvcOH5TFzx/FZT09VpdT52Xx7 AyKaOf4dww8+o0PJTHs/kg6iU8AiUUGarpYgOF5lKZvsfzeyLOR/gfIbAAD//wMAUEsBAi0AFAAG AAgAAAAhALaDOJL+AAAA4QEAABMAAAAAAAAAAAAAAAAAAAAAAFtDb250ZW50X1R5cGVzXS54bWxQ SwECLQAUAAYACAAAACEAOP0h/9YAAACUAQAACwAAAAAAAAAAAAAAAAAvAQAAX3JlbHMvLnJlbHNQ SwECLQAUAAYACAAAACEAomMZpJYCAAB4BQAADgAAAAAAAAAAAAAAAAAuAgAAZHJzL2Uyb0RvYy54 bWxQSwECLQAUAAYACAAAACEAsuvpF90AAAAIAQAADwAAAAAAAAAAAAAAAADwBAAAZHJzL2Rvd25y ZXYueG1sUEsFBgAAAAAEAAQA8wAAAPoFAAAAAA== " strokeweight=".35mm">
                <v:stroke joinstyle="miter" endcap="square"/>
                <w10:wrap anchorx="margin" anchory="page"/>
              </v:line>
            </w:pict>
          </mc:Fallback>
        </mc:AlternateContent>
      </w:r>
      <w:r>
        <w:rPr>
          <w:noProof/>
          <w:lang w:val="lt-LT" w:eastAsia="lt-LT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08781ADC" wp14:editId="53948DB7">
                <wp:simplePos x="0" y="0"/>
                <wp:positionH relativeFrom="margin">
                  <wp:align>right</wp:align>
                </wp:positionH>
                <wp:positionV relativeFrom="page">
                  <wp:posOffset>723331</wp:posOffset>
                </wp:positionV>
                <wp:extent cx="6119495" cy="1473959"/>
                <wp:effectExtent l="0" t="0" r="0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9495" cy="14739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81AE8" w14:textId="77777777" w:rsidR="00F12685" w:rsidRDefault="00A20DEA">
                            <w:pPr>
                              <w:jc w:val="center"/>
                              <w:rPr>
                                <w:b/>
                                <w:lang w:val="lt-LT"/>
                              </w:rPr>
                            </w:pPr>
                            <w:r>
                              <w:rPr>
                                <w:noProof/>
                                <w:lang w:val="lt-LT" w:eastAsia="lt-LT"/>
                              </w:rPr>
                              <w:drawing>
                                <wp:inline distT="0" distB="0" distL="0" distR="0" wp14:anchorId="08781AEF" wp14:editId="08781AF0">
                                  <wp:extent cx="371475" cy="419100"/>
                                  <wp:effectExtent l="0" t="0" r="0" b="0"/>
                                  <wp:docPr id="2" name="Picture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40" t="-124" r="-140" b="-12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419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6FB547" w14:textId="77777777" w:rsidR="00696778" w:rsidRDefault="00696778" w:rsidP="00696778">
                            <w:pPr>
                              <w:jc w:val="center"/>
                              <w:rPr>
                                <w:b/>
                                <w:lang w:val="lt-LT"/>
                              </w:rPr>
                            </w:pPr>
                            <w:r>
                              <w:rPr>
                                <w:b/>
                                <w:lang w:val="lt-LT"/>
                              </w:rPr>
                              <w:t xml:space="preserve">LIETUVOS KARIUOMENĖS </w:t>
                            </w:r>
                          </w:p>
                          <w:p w14:paraId="528A3185" w14:textId="77777777" w:rsidR="00696778" w:rsidRDefault="00696778" w:rsidP="00696778">
                            <w:pPr>
                              <w:jc w:val="center"/>
                              <w:rPr>
                                <w:b/>
                                <w:lang w:val="lt-LT"/>
                              </w:rPr>
                            </w:pPr>
                            <w:r>
                              <w:rPr>
                                <w:b/>
                                <w:lang w:val="lt-LT"/>
                              </w:rPr>
                              <w:t>PULKININKO JUOZO VITKAUS INŽINERIJOS BATALIONAS</w:t>
                            </w:r>
                          </w:p>
                          <w:p w14:paraId="1A9A9528" w14:textId="77777777" w:rsidR="00696778" w:rsidRDefault="00696778" w:rsidP="00696778">
                            <w:pPr>
                              <w:pStyle w:val="Heading1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1" w:name="_Toc462147182"/>
                            <w:r>
                              <w:rPr>
                                <w:sz w:val="18"/>
                                <w:szCs w:val="18"/>
                              </w:rPr>
                              <w:t>Biudžetinė įstaiga, Šv. Ignoto g. 8 LT-01120 Vilnius.</w:t>
                            </w:r>
                            <w:bookmarkEnd w:id="1"/>
                          </w:p>
                          <w:p w14:paraId="3758F134" w14:textId="77777777" w:rsidR="00696778" w:rsidRDefault="00696778" w:rsidP="00696778">
                            <w:pPr>
                              <w:pStyle w:val="Heading1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2" w:name="_Toc462147183"/>
                            <w:r>
                              <w:rPr>
                                <w:sz w:val="18"/>
                                <w:szCs w:val="18"/>
                              </w:rPr>
                              <w:t>Duomenys kaupiami ir saugomi Juridinių asmenų registre, kodas 188732677, PVM mokėtojo kodas LT887326716.</w:t>
                            </w:r>
                            <w:bookmarkEnd w:id="2"/>
                          </w:p>
                          <w:p w14:paraId="6A2A3147" w14:textId="77777777" w:rsidR="00696778" w:rsidRDefault="00696778" w:rsidP="00696778">
                            <w:pPr>
                              <w:pStyle w:val="Heading1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3" w:name="_Toc462147184"/>
                            <w:r>
                              <w:rPr>
                                <w:sz w:val="18"/>
                                <w:szCs w:val="18"/>
                              </w:rPr>
                              <w:t>Bataliono duomenys: biudžetinės įstaigos filialas, Kareivinių g. 9, LT-45391 Kaunas,</w:t>
                            </w:r>
                            <w:bookmarkEnd w:id="3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8781AEE" w14:textId="7EDD0EFD" w:rsidR="00F12685" w:rsidRDefault="00696778" w:rsidP="00696778">
                            <w:pPr>
                              <w:pStyle w:val="Heading1"/>
                              <w:rPr>
                                <w:sz w:val="16"/>
                                <w:szCs w:val="16"/>
                              </w:rPr>
                            </w:pPr>
                            <w:bookmarkStart w:id="4" w:name="_Toc462147185"/>
                            <w:r>
                              <w:rPr>
                                <w:sz w:val="18"/>
                                <w:szCs w:val="18"/>
                              </w:rPr>
                              <w:t xml:space="preserve">tel. +370 </w:t>
                            </w:r>
                            <w:r w:rsidR="00FA5866">
                              <w:rPr>
                                <w:sz w:val="18"/>
                                <w:szCs w:val="18"/>
                              </w:rPr>
                              <w:t xml:space="preserve">37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 60 59, el. p. inzinerijos.batalionas@mil.lt, filialo kodas 193097891</w:t>
                            </w:r>
                            <w:bookmarkEnd w:id="4"/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81A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0.65pt;margin-top:56.95pt;width:481.85pt;height:116.05pt;z-index:251656192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rFI4fgIAAAgFAAAOAAAAZHJzL2Uyb0RvYy54bWysVNuO2yAQfa/Uf0C8Z22nTja21lntpakq bS/Sbj+AGByjYoYCib2t+u8dcC67vUhVVT/gAYbDzJwzXFwOnSI7YZ0EXdHsLKVE6Bq41JuKfnpY TRaUOM80Zwq0qOijcPRy+fLFRW9KMYUWFBeWIIh2ZW8q2npvyiRxdSs65s7ACI2bDdiOeZzaTcIt 6xG9U8k0TedJD5YbC7VwDldvx026jPhNI2r/oWmc8ERVFGPzcbRxXIcxWV6wcmOZaWW9D4P9QxQd kxovPULdMs/I1spfoDpZW3DQ+LMaugSaRtYi5oDZZOlP2dy3zIiYCxbHmWOZ3P+Drd/vPloieUVz SjTrkKIHMXhyDQOZhur0xpXodG/QzQ+4jCzHTJ25g/qzIxpuWqY34spa6FvBOEaXhZPJk6Mjjgsg 6/4dcLyGbT1EoKGxXSgdFoMgOrL0eGQmhFLj4jzLiryYUVLjXpafvypmRbyDlYfjxjr/RkBHglFR i9RHeLa7cz6Ew8qDS7jNgZJ8JZWKE7tZ3yhLdgxlsorfHv2Zm9LBWUM4NiKOKxgl3hH2QryR9m9F Ns3T62kxWc0X55N8lc8mxXm6mKRZcV3M07zIb1ffQ4BZXraSc6HvpBYHCWb531G8b4ZRPFGEpK9o MZvORo7+mGQav98l2UmPHalkV9HF0YmVgdnXmmParPRMqtFOnocfq4w1OPxjVaIOAvWjCPywHhAl iGMN/BEVYQH5QtrxGUGjBfuVkh5bsqLuy5ZZQYl6q1FV81coAH8y7clcn0yma4SoqKdkNG/82O9b Y+WmxRtG/Wq4QgU2MmrjFM1et9huMYn90xD6+ek8ep0esOUPAAAA//8DAFBLAwQUAAYACAAAACEA 2vioQt4AAAAIAQAADwAAAGRycy9kb3ducmV2LnhtbEyPwU7DMBBE70j8g7VI3KiTBgUa4lSlgQ9o qWiPbrwkgXgdxU6b/j3LqRxnZzXzJl9OthMnHHzrSEE8i0AgVc60VCvYfbw/PIPwQZPRnSNUcEEP y+L2JteZcWfa4GkbasEh5DOtoAmhz6T0VYNW+5nrkdj7coPVgeVQSzPoM4fbTs6jKJVWt8QNje5x 3WD1sx2tgu+VL1/tfvws67Kex29mvdkdLkrd302rFxABp3B9hj98RoeCmY5uJONFp4CHBL7GyQIE 24s0eQJxVJA8phHIIpf/BxS/AAAA//8DAFBLAQItABQABgAIAAAAIQC2gziS/gAAAOEBAAATAAAA AAAAAAAAAAAAAAAAAABbQ29udGVudF9UeXBlc10ueG1sUEsBAi0AFAAGAAgAAAAhADj9If/WAAAA lAEAAAsAAAAAAAAAAAAAAAAALwEAAF9yZWxzLy5yZWxzUEsBAi0AFAAGAAgAAAAhAEGsUjh+AgAA CAUAAA4AAAAAAAAAAAAAAAAALgIAAGRycy9lMm9Eb2MueG1sUEsBAi0AFAAGAAgAAAAhANr4qELe AAAACAEAAA8AAAAAAAAAAAAAAAAA2AQAAGRycy9kb3ducmV2LnhtbFBLBQYAAAAABAAEAPMAAADj BQAAAAA= " stroked="f">
                <v:textbox inset=".05pt,.05pt,.05pt,.05pt">
                  <w:txbxContent>
                    <w:p w14:paraId="08781AE8" w14:textId="77777777" w:rsidR="00F12685" w:rsidRDefault="00A20DEA">
                      <w:pPr>
                        <w:jc w:val="center"/>
                        <w:rPr>
                          <w:b/>
                          <w:lang w:val="lt-LT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08781AEF" wp14:editId="08781AF0">
                            <wp:extent cx="371475" cy="41910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40" t="-124" r="-140" b="-12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4191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6FB547" w14:textId="77777777" w:rsidR="00696778" w:rsidRDefault="00696778" w:rsidP="00696778">
                      <w:pPr>
                        <w:jc w:val="center"/>
                        <w:rPr>
                          <w:b/>
                          <w:lang w:val="lt-LT"/>
                        </w:rPr>
                      </w:pPr>
                      <w:r>
                        <w:rPr>
                          <w:b/>
                          <w:lang w:val="lt-LT"/>
                        </w:rPr>
                        <w:t xml:space="preserve">LIETUVOS KARIUOMENĖS </w:t>
                      </w:r>
                    </w:p>
                    <w:p w14:paraId="528A3185" w14:textId="77777777" w:rsidR="00696778" w:rsidRDefault="00696778" w:rsidP="00696778">
                      <w:pPr>
                        <w:jc w:val="center"/>
                        <w:rPr>
                          <w:b/>
                          <w:lang w:val="lt-LT"/>
                        </w:rPr>
                      </w:pPr>
                      <w:r>
                        <w:rPr>
                          <w:b/>
                          <w:lang w:val="lt-LT"/>
                        </w:rPr>
                        <w:t>PULKININKO JUOZO VITKAUS INŽINERIJOS BATALIONAS</w:t>
                      </w:r>
                    </w:p>
                    <w:p w14:paraId="1A9A9528" w14:textId="77777777" w:rsidR="00696778" w:rsidRDefault="00696778" w:rsidP="00696778">
                      <w:pPr>
                        <w:pStyle w:val="Heading1"/>
                        <w:rPr>
                          <w:b/>
                          <w:sz w:val="18"/>
                          <w:szCs w:val="18"/>
                        </w:rPr>
                      </w:pPr>
                      <w:bookmarkStart w:id="5" w:name="_Toc462147182"/>
                      <w:r>
                        <w:rPr>
                          <w:sz w:val="18"/>
                          <w:szCs w:val="18"/>
                        </w:rPr>
                        <w:t>Biudžetinė įstaiga, Šv. Ignoto g. 8 LT-01120 Vilnius.</w:t>
                      </w:r>
                      <w:bookmarkEnd w:id="5"/>
                    </w:p>
                    <w:p w14:paraId="3758F134" w14:textId="77777777" w:rsidR="00696778" w:rsidRDefault="00696778" w:rsidP="00696778">
                      <w:pPr>
                        <w:pStyle w:val="Heading1"/>
                        <w:rPr>
                          <w:b/>
                          <w:sz w:val="18"/>
                          <w:szCs w:val="18"/>
                        </w:rPr>
                      </w:pPr>
                      <w:bookmarkStart w:id="6" w:name="_Toc462147183"/>
                      <w:r>
                        <w:rPr>
                          <w:sz w:val="18"/>
                          <w:szCs w:val="18"/>
                        </w:rPr>
                        <w:t>Duomenys kaupiami ir saugomi Juridinių asmenų registre, kodas 188732677, PVM mokėtojo kodas LT887326716.</w:t>
                      </w:r>
                      <w:bookmarkEnd w:id="6"/>
                    </w:p>
                    <w:p w14:paraId="6A2A3147" w14:textId="77777777" w:rsidR="00696778" w:rsidRDefault="00696778" w:rsidP="00696778">
                      <w:pPr>
                        <w:pStyle w:val="Heading1"/>
                        <w:rPr>
                          <w:b/>
                          <w:sz w:val="18"/>
                          <w:szCs w:val="18"/>
                        </w:rPr>
                      </w:pPr>
                      <w:bookmarkStart w:id="7" w:name="_Toc462147184"/>
                      <w:r>
                        <w:rPr>
                          <w:sz w:val="18"/>
                          <w:szCs w:val="18"/>
                        </w:rPr>
                        <w:t>Bataliono duomenys: biudžetinės įstaigos filialas, Kareivinių g. 9, LT-45391 Kaunas,</w:t>
                      </w:r>
                      <w:bookmarkEnd w:id="7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08781AEE" w14:textId="7EDD0EFD" w:rsidR="00F12685" w:rsidRDefault="00696778" w:rsidP="00696778">
                      <w:pPr>
                        <w:pStyle w:val="Heading1"/>
                        <w:rPr>
                          <w:sz w:val="16"/>
                          <w:szCs w:val="16"/>
                        </w:rPr>
                      </w:pPr>
                      <w:bookmarkStart w:id="8" w:name="_Toc462147185"/>
                      <w:r>
                        <w:rPr>
                          <w:sz w:val="18"/>
                          <w:szCs w:val="18"/>
                        </w:rPr>
                        <w:t xml:space="preserve">tel. +370 </w:t>
                      </w:r>
                      <w:r w:rsidR="00FA5866">
                        <w:rPr>
                          <w:sz w:val="18"/>
                          <w:szCs w:val="18"/>
                        </w:rPr>
                        <w:t xml:space="preserve">37 </w:t>
                      </w:r>
                      <w:bookmarkStart w:id="9" w:name="_GoBack"/>
                      <w:bookmarkEnd w:id="9"/>
                      <w:r>
                        <w:rPr>
                          <w:sz w:val="18"/>
                          <w:szCs w:val="18"/>
                        </w:rPr>
                        <w:t>34 60 59, el. p. inzinerijos.batalionas@mil.lt, filialo kodas 193097891</w:t>
                      </w:r>
                      <w:bookmarkEnd w:id="8"/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08781AA9" w14:textId="5CD71A5F" w:rsidR="00F12685" w:rsidRDefault="00295A95">
      <w:pPr>
        <w:rPr>
          <w:lang w:val="lt-LT" w:eastAsia="lt-LT"/>
        </w:rPr>
      </w:pPr>
      <w:r w:rsidRPr="00295A95">
        <w:rPr>
          <w:lang w:val="lt-LT" w:eastAsia="lt-LT"/>
        </w:rPr>
        <w:t>Kauno miesto</w:t>
      </w:r>
      <w:r w:rsidR="00F12685" w:rsidRPr="00295A95">
        <w:rPr>
          <w:lang w:val="lt-LT" w:eastAsia="lt-LT"/>
        </w:rPr>
        <w:t xml:space="preserve"> savivaldyb</w:t>
      </w:r>
      <w:r w:rsidR="00CB65A3" w:rsidRPr="00295A95">
        <w:rPr>
          <w:lang w:val="lt-LT" w:eastAsia="lt-LT"/>
        </w:rPr>
        <w:t xml:space="preserve">ės </w:t>
      </w:r>
      <w:r w:rsidR="00CB65A3">
        <w:rPr>
          <w:lang w:val="lt-LT" w:eastAsia="lt-LT"/>
        </w:rPr>
        <w:t>administracijai</w:t>
      </w:r>
      <w:r w:rsidR="005565C1">
        <w:rPr>
          <w:lang w:val="lt-LT" w:eastAsia="lt-LT"/>
        </w:rPr>
        <w:tab/>
      </w:r>
      <w:r w:rsidR="005565C1">
        <w:rPr>
          <w:lang w:val="lt-LT" w:eastAsia="lt-LT"/>
        </w:rPr>
        <w:tab/>
      </w:r>
      <w:r w:rsidR="005565C1">
        <w:rPr>
          <w:lang w:val="lt-LT" w:eastAsia="lt-LT"/>
        </w:rPr>
        <w:tab/>
      </w:r>
      <w:r w:rsidR="005565C1">
        <w:rPr>
          <w:lang w:val="lt-LT" w:eastAsia="lt-LT"/>
        </w:rPr>
        <w:tab/>
      </w:r>
      <w:r w:rsidR="005565C1">
        <w:rPr>
          <w:lang w:val="lt-LT" w:eastAsia="lt-LT"/>
        </w:rPr>
        <w:tab/>
      </w:r>
      <w:r w:rsidR="00EE14C2">
        <w:rPr>
          <w:lang w:val="lt-LT" w:eastAsia="lt-LT"/>
        </w:rPr>
        <w:t>20</w:t>
      </w:r>
      <w:r w:rsidR="00C849BA">
        <w:rPr>
          <w:lang w:val="lt-LT" w:eastAsia="lt-LT"/>
        </w:rPr>
        <w:t>2</w:t>
      </w:r>
      <w:r w:rsidR="00F37EF8">
        <w:rPr>
          <w:lang w:val="lt-LT" w:eastAsia="lt-LT"/>
        </w:rPr>
        <w:t>5</w:t>
      </w:r>
      <w:r w:rsidR="00EE14C2">
        <w:rPr>
          <w:lang w:val="lt-LT" w:eastAsia="lt-LT"/>
        </w:rPr>
        <w:t>-</w:t>
      </w:r>
      <w:r w:rsidR="00F37EF8">
        <w:rPr>
          <w:lang w:val="lt-LT" w:eastAsia="lt-LT"/>
        </w:rPr>
        <w:t>04</w:t>
      </w:r>
      <w:r w:rsidR="00F12685">
        <w:rPr>
          <w:lang w:val="lt-LT" w:eastAsia="lt-LT"/>
        </w:rPr>
        <w:t xml:space="preserve">-    </w:t>
      </w:r>
      <w:r w:rsidR="00BB04F1">
        <w:rPr>
          <w:lang w:val="lt-LT" w:eastAsia="lt-LT"/>
        </w:rPr>
        <w:t xml:space="preserve">  </w:t>
      </w:r>
      <w:r w:rsidR="00F12685">
        <w:rPr>
          <w:lang w:val="lt-LT" w:eastAsia="lt-LT"/>
        </w:rPr>
        <w:t>Nr. IS-</w:t>
      </w:r>
    </w:p>
    <w:p w14:paraId="5895CF6E" w14:textId="77777777" w:rsidR="00275BA2" w:rsidRDefault="00275BA2">
      <w:pPr>
        <w:rPr>
          <w:lang w:val="lt-LT" w:eastAsia="lt-LT"/>
        </w:rPr>
      </w:pPr>
    </w:p>
    <w:p w14:paraId="199BAD8C" w14:textId="6AAFB1F1" w:rsidR="00295A95" w:rsidRDefault="00295A95">
      <w:pPr>
        <w:rPr>
          <w:lang w:val="lt-LT" w:eastAsia="lt-LT"/>
        </w:rPr>
      </w:pPr>
      <w:r>
        <w:rPr>
          <w:lang w:val="lt-LT" w:eastAsia="lt-LT"/>
        </w:rPr>
        <w:t>Kauno rajono savivaldybės administracijai</w:t>
      </w:r>
    </w:p>
    <w:p w14:paraId="4A901218" w14:textId="08AD7C71" w:rsidR="00275BA2" w:rsidRDefault="00275BA2"/>
    <w:p w14:paraId="1D427999" w14:textId="79A5E99E" w:rsidR="00295A95" w:rsidRDefault="00295A95">
      <w:r>
        <w:t>Prienų</w:t>
      </w:r>
      <w:r w:rsidRPr="00295A95">
        <w:t xml:space="preserve"> rajono savivaldybės administracijai</w:t>
      </w:r>
    </w:p>
    <w:p w14:paraId="08781AAA" w14:textId="77777777" w:rsidR="00F12685" w:rsidRDefault="00F12685">
      <w:pPr>
        <w:rPr>
          <w:lang w:val="lt-LT" w:eastAsia="lt-LT"/>
        </w:rPr>
      </w:pPr>
    </w:p>
    <w:p w14:paraId="08781AAB" w14:textId="5D39F9CC" w:rsidR="00F12685" w:rsidRDefault="00F12685">
      <w:r>
        <w:rPr>
          <w:lang w:val="lt-LT" w:eastAsia="lt-LT"/>
        </w:rPr>
        <w:t>Krašto apsaugos savanorių pajėgų 2-osios rinktinės vadui</w:t>
      </w:r>
    </w:p>
    <w:p w14:paraId="08781AAC" w14:textId="77777777" w:rsidR="00F12685" w:rsidRDefault="00F12685">
      <w:pPr>
        <w:rPr>
          <w:lang w:val="lt-LT" w:eastAsia="lt-LT"/>
        </w:rPr>
      </w:pPr>
    </w:p>
    <w:p w14:paraId="08781AAE" w14:textId="77777777" w:rsidR="00F12685" w:rsidRDefault="00F12685">
      <w:pPr>
        <w:rPr>
          <w:lang w:val="lt-LT" w:eastAsia="lt-LT"/>
        </w:rPr>
      </w:pPr>
    </w:p>
    <w:p w14:paraId="08781AAF" w14:textId="77777777" w:rsidR="00F12685" w:rsidRDefault="00F12685">
      <w:pPr>
        <w:rPr>
          <w:lang w:val="lt-LT" w:eastAsia="lt-LT"/>
        </w:rPr>
      </w:pPr>
    </w:p>
    <w:p w14:paraId="08781AB0" w14:textId="04381AAF" w:rsidR="00F12685" w:rsidRDefault="00F12685">
      <w:r>
        <w:rPr>
          <w:b/>
          <w:lang w:val="lt-LT" w:eastAsia="lt-LT"/>
        </w:rPr>
        <w:t>DĖL INŽINERIJOS BA</w:t>
      </w:r>
      <w:r w:rsidR="007B7831">
        <w:rPr>
          <w:b/>
          <w:lang w:val="lt-LT" w:eastAsia="lt-LT"/>
        </w:rPr>
        <w:t xml:space="preserve">TALIONO KARIŲ </w:t>
      </w:r>
      <w:r w:rsidR="00295A95">
        <w:rPr>
          <w:b/>
          <w:lang w:val="lt-LT" w:eastAsia="lt-LT"/>
        </w:rPr>
        <w:t>UŽSIĖMIMŲ</w:t>
      </w:r>
      <w:r>
        <w:rPr>
          <w:b/>
          <w:lang w:val="lt-LT"/>
        </w:rPr>
        <w:t xml:space="preserve"> </w:t>
      </w:r>
    </w:p>
    <w:p w14:paraId="08781AB1" w14:textId="36281A5D" w:rsidR="00F12685" w:rsidRDefault="00F12685">
      <w:pPr>
        <w:rPr>
          <w:b/>
          <w:lang w:val="lt-LT"/>
        </w:rPr>
      </w:pPr>
    </w:p>
    <w:p w14:paraId="3B88449E" w14:textId="77777777" w:rsidR="00275BA2" w:rsidRDefault="00275BA2">
      <w:pPr>
        <w:rPr>
          <w:b/>
          <w:lang w:val="lt-LT"/>
        </w:rPr>
      </w:pPr>
    </w:p>
    <w:p w14:paraId="08781AB2" w14:textId="77777777" w:rsidR="00687E95" w:rsidRDefault="00687E95">
      <w:pPr>
        <w:rPr>
          <w:b/>
          <w:lang w:val="lt-LT"/>
        </w:rPr>
      </w:pPr>
    </w:p>
    <w:p w14:paraId="08781AB3" w14:textId="0C64D11C" w:rsidR="0010184F" w:rsidRPr="00680B7E" w:rsidRDefault="0023766D" w:rsidP="0010184F">
      <w:pPr>
        <w:ind w:firstLine="720"/>
        <w:jc w:val="both"/>
        <w:rPr>
          <w:lang w:val="lt-LT"/>
        </w:rPr>
      </w:pPr>
      <w:r>
        <w:rPr>
          <w:lang w:val="lt-LT"/>
        </w:rPr>
        <w:t>Informuojame</w:t>
      </w:r>
      <w:r w:rsidR="0010184F">
        <w:rPr>
          <w:lang w:val="lt-LT"/>
        </w:rPr>
        <w:t>, kad</w:t>
      </w:r>
      <w:r w:rsidR="00D16986">
        <w:rPr>
          <w:lang w:val="lt-LT"/>
        </w:rPr>
        <w:t xml:space="preserve"> Pulkininko</w:t>
      </w:r>
      <w:r w:rsidR="0010184F">
        <w:rPr>
          <w:lang w:val="lt-LT"/>
        </w:rPr>
        <w:t xml:space="preserve"> Juozo Vitkaus inžinerijos bataliono </w:t>
      </w:r>
      <w:r w:rsidR="0010184F" w:rsidRPr="00B50011">
        <w:rPr>
          <w:lang w:val="lt-LT"/>
        </w:rPr>
        <w:t xml:space="preserve">kariai </w:t>
      </w:r>
      <w:r w:rsidR="00295A95">
        <w:rPr>
          <w:lang w:val="lt-LT"/>
        </w:rPr>
        <w:t>pagal pridedamą schemą</w:t>
      </w:r>
      <w:r w:rsidRPr="00B50011">
        <w:rPr>
          <w:lang w:val="lt-LT"/>
        </w:rPr>
        <w:t xml:space="preserve"> š. m. </w:t>
      </w:r>
      <w:r w:rsidR="00F37EF8">
        <w:rPr>
          <w:lang w:val="lt-LT"/>
        </w:rPr>
        <w:t>gegužės</w:t>
      </w:r>
      <w:r w:rsidR="00895C8B">
        <w:rPr>
          <w:lang w:val="lt-LT"/>
        </w:rPr>
        <w:t xml:space="preserve"> </w:t>
      </w:r>
      <w:r w:rsidR="00F37EF8">
        <w:rPr>
          <w:lang w:val="lt-LT"/>
        </w:rPr>
        <w:t>14</w:t>
      </w:r>
      <w:r w:rsidR="00275BA2">
        <w:rPr>
          <w:lang w:val="lt-LT"/>
        </w:rPr>
        <w:t>–</w:t>
      </w:r>
      <w:r w:rsidR="00F37EF8">
        <w:rPr>
          <w:lang w:val="lt-LT"/>
        </w:rPr>
        <w:t>1</w:t>
      </w:r>
      <w:r w:rsidR="00C71A07">
        <w:rPr>
          <w:lang w:val="lt-LT"/>
        </w:rPr>
        <w:t>6</w:t>
      </w:r>
      <w:r w:rsidR="009053F3">
        <w:rPr>
          <w:lang w:val="lt-LT"/>
        </w:rPr>
        <w:t xml:space="preserve"> d.</w:t>
      </w:r>
      <w:r w:rsidR="00412E10">
        <w:rPr>
          <w:lang w:val="lt-LT"/>
        </w:rPr>
        <w:t xml:space="preserve"> 8.3</w:t>
      </w:r>
      <w:r w:rsidR="00C54EFE">
        <w:rPr>
          <w:lang w:val="lt-LT"/>
        </w:rPr>
        <w:t>0</w:t>
      </w:r>
      <w:r w:rsidR="00E87D78">
        <w:rPr>
          <w:lang w:val="lt-LT"/>
        </w:rPr>
        <w:t>–</w:t>
      </w:r>
      <w:r w:rsidR="005565C1">
        <w:rPr>
          <w:lang w:val="lt-LT"/>
        </w:rPr>
        <w:t>1</w:t>
      </w:r>
      <w:r w:rsidR="00412E10">
        <w:rPr>
          <w:lang w:val="lt-LT"/>
        </w:rPr>
        <w:t>6</w:t>
      </w:r>
      <w:r w:rsidR="00D03DCD">
        <w:rPr>
          <w:lang w:val="lt-LT"/>
        </w:rPr>
        <w:t>.0</w:t>
      </w:r>
      <w:r w:rsidR="00C54EFE">
        <w:rPr>
          <w:lang w:val="lt-LT"/>
        </w:rPr>
        <w:t xml:space="preserve">0 val. </w:t>
      </w:r>
      <w:r w:rsidR="00696778">
        <w:rPr>
          <w:lang w:val="lt-LT"/>
        </w:rPr>
        <w:t xml:space="preserve">rengiasi vykdyti </w:t>
      </w:r>
      <w:r w:rsidR="00412E10">
        <w:rPr>
          <w:lang w:val="lt-LT"/>
        </w:rPr>
        <w:t>užsiėmimus</w:t>
      </w:r>
      <w:r w:rsidR="00275BA2">
        <w:rPr>
          <w:lang w:val="lt-LT"/>
        </w:rPr>
        <w:t>,</w:t>
      </w:r>
      <w:r w:rsidR="00412E10">
        <w:rPr>
          <w:lang w:val="lt-LT"/>
        </w:rPr>
        <w:t xml:space="preserve"> skirtus</w:t>
      </w:r>
      <w:r w:rsidR="0010184F" w:rsidRPr="00B50011">
        <w:rPr>
          <w:lang w:val="lt-LT"/>
        </w:rPr>
        <w:t xml:space="preserve"> </w:t>
      </w:r>
      <w:r w:rsidR="00A969E7" w:rsidRPr="00B50011">
        <w:rPr>
          <w:lang w:val="lt-LT"/>
        </w:rPr>
        <w:t>individualiems</w:t>
      </w:r>
      <w:r w:rsidR="00D16986">
        <w:rPr>
          <w:lang w:val="lt-LT"/>
        </w:rPr>
        <w:t xml:space="preserve"> </w:t>
      </w:r>
      <w:r w:rsidR="00412E10">
        <w:rPr>
          <w:lang w:val="lt-LT"/>
        </w:rPr>
        <w:t>žvalgybos</w:t>
      </w:r>
      <w:r w:rsidR="006E2E75">
        <w:rPr>
          <w:lang w:val="lt-LT"/>
        </w:rPr>
        <w:t xml:space="preserve"> </w:t>
      </w:r>
      <w:r w:rsidR="00A969E7" w:rsidRPr="00B50011">
        <w:rPr>
          <w:lang w:val="lt-LT"/>
        </w:rPr>
        <w:t>įgūdžiams vertinti</w:t>
      </w:r>
      <w:r w:rsidRPr="00B50011">
        <w:rPr>
          <w:lang w:val="lt-LT"/>
        </w:rPr>
        <w:t xml:space="preserve">. </w:t>
      </w:r>
      <w:r w:rsidR="00A9439E">
        <w:rPr>
          <w:lang w:val="lt-LT"/>
        </w:rPr>
        <w:t>V</w:t>
      </w:r>
      <w:r w:rsidR="00FD533E">
        <w:rPr>
          <w:lang w:val="lt-LT"/>
        </w:rPr>
        <w:t xml:space="preserve">ienu metu </w:t>
      </w:r>
      <w:r w:rsidR="00412E10">
        <w:rPr>
          <w:lang w:val="lt-LT"/>
        </w:rPr>
        <w:t>užsiėmimuose</w:t>
      </w:r>
      <w:r w:rsidR="005565C1">
        <w:rPr>
          <w:lang w:val="lt-LT"/>
        </w:rPr>
        <w:t xml:space="preserve"> d</w:t>
      </w:r>
      <w:r w:rsidRPr="00B50011">
        <w:rPr>
          <w:lang w:val="lt-LT"/>
        </w:rPr>
        <w:t xml:space="preserve">alyvaus </w:t>
      </w:r>
      <w:r w:rsidR="00F37EF8">
        <w:rPr>
          <w:lang w:val="lt-LT"/>
        </w:rPr>
        <w:t>iki 5</w:t>
      </w:r>
      <w:r w:rsidR="00FD533E">
        <w:rPr>
          <w:lang w:val="lt-LT"/>
        </w:rPr>
        <w:t>0</w:t>
      </w:r>
      <w:r w:rsidR="0010184F" w:rsidRPr="00FF0C95">
        <w:rPr>
          <w:lang w:val="lt-LT"/>
        </w:rPr>
        <w:t xml:space="preserve"> </w:t>
      </w:r>
      <w:r w:rsidR="00FD533E">
        <w:rPr>
          <w:lang w:val="lt-LT"/>
        </w:rPr>
        <w:t>karių</w:t>
      </w:r>
      <w:r w:rsidR="0010184F" w:rsidRPr="00B50011">
        <w:rPr>
          <w:lang w:val="lt-LT"/>
        </w:rPr>
        <w:t xml:space="preserve"> </w:t>
      </w:r>
      <w:r w:rsidR="00D03DCD">
        <w:rPr>
          <w:lang w:val="lt-LT"/>
        </w:rPr>
        <w:t>be ginklų</w:t>
      </w:r>
      <w:r w:rsidRPr="00B50011">
        <w:rPr>
          <w:lang w:val="lt-LT"/>
        </w:rPr>
        <w:t>.</w:t>
      </w:r>
      <w:r w:rsidR="0010184F" w:rsidRPr="00B50011">
        <w:rPr>
          <w:lang w:val="lt-LT"/>
        </w:rPr>
        <w:t xml:space="preserve"> Užtikriname, kad pratybų rajone bus laikomasi gamtos apsaugos taisyklių, transporto priemonės judės tik keliais, nebus naudojama pirotechnika ir imitacijos priemonės.</w:t>
      </w:r>
    </w:p>
    <w:p w14:paraId="08781AB4" w14:textId="1E7A80CC" w:rsidR="00F12685" w:rsidRPr="00680B7E" w:rsidRDefault="00F12685">
      <w:pPr>
        <w:keepNext/>
        <w:ind w:firstLine="720"/>
        <w:jc w:val="both"/>
        <w:rPr>
          <w:lang w:val="lt-LT"/>
        </w:rPr>
      </w:pPr>
      <w:r w:rsidRPr="00B50011">
        <w:rPr>
          <w:lang w:val="lt-LT"/>
        </w:rPr>
        <w:t>Siekdami išvengti neigiamos vietinių gyventojų reakcijos, prašome Jūsų, naudojantis savo turimomis informavimo priemonėmis, informuoti pavaldžias institucijas ir vieti</w:t>
      </w:r>
      <w:r w:rsidR="001E7B44" w:rsidRPr="00B50011">
        <w:rPr>
          <w:lang w:val="lt-LT"/>
        </w:rPr>
        <w:t>nius gyventojus apie būsima</w:t>
      </w:r>
      <w:r w:rsidR="007B7831" w:rsidRPr="00B50011">
        <w:rPr>
          <w:lang w:val="lt-LT"/>
        </w:rPr>
        <w:t xml:space="preserve">s </w:t>
      </w:r>
      <w:r w:rsidR="001E7B44" w:rsidRPr="00B50011">
        <w:rPr>
          <w:lang w:val="lt-LT"/>
        </w:rPr>
        <w:t>pratybas</w:t>
      </w:r>
      <w:r w:rsidRPr="00B50011">
        <w:rPr>
          <w:lang w:val="lt-LT"/>
        </w:rPr>
        <w:t>.</w:t>
      </w:r>
    </w:p>
    <w:p w14:paraId="35BC29D7" w14:textId="260C04B8" w:rsidR="00D060FD" w:rsidRPr="00F50059" w:rsidRDefault="00D40FE3" w:rsidP="00F50059">
      <w:pPr>
        <w:tabs>
          <w:tab w:val="left" w:pos="993"/>
        </w:tabs>
        <w:suppressAutoHyphens w:val="0"/>
        <w:ind w:firstLine="709"/>
        <w:jc w:val="both"/>
        <w:rPr>
          <w:lang w:val="lt-LT"/>
        </w:rPr>
      </w:pPr>
      <w:r w:rsidRPr="00B50011">
        <w:rPr>
          <w:lang w:val="lt-LT"/>
        </w:rPr>
        <w:t>Užsiėmimų</w:t>
      </w:r>
      <w:r w:rsidR="00E85D48">
        <w:rPr>
          <w:lang w:val="lt-LT"/>
        </w:rPr>
        <w:t xml:space="preserve"> vadova</w:t>
      </w:r>
      <w:r w:rsidR="00F50059">
        <w:rPr>
          <w:lang w:val="lt-LT"/>
        </w:rPr>
        <w:t>s</w:t>
      </w:r>
      <w:r w:rsidR="00FD533E" w:rsidRPr="00F50059">
        <w:rPr>
          <w:lang w:val="lt-LT"/>
        </w:rPr>
        <w:t xml:space="preserve"> </w:t>
      </w:r>
      <w:r w:rsidR="00275BA2">
        <w:rPr>
          <w:lang w:val="lt-LT"/>
        </w:rPr>
        <w:t xml:space="preserve">– </w:t>
      </w:r>
      <w:r w:rsidR="00412E10">
        <w:rPr>
          <w:lang w:val="lt-LT"/>
        </w:rPr>
        <w:t xml:space="preserve">vyr. </w:t>
      </w:r>
      <w:r w:rsidR="00412E10">
        <w:rPr>
          <w:szCs w:val="24"/>
          <w:lang w:eastAsia="en-US"/>
        </w:rPr>
        <w:t>srž. E. Jokubaitis</w:t>
      </w:r>
      <w:r w:rsidR="00FD533E" w:rsidRPr="00F50059">
        <w:rPr>
          <w:szCs w:val="24"/>
          <w:lang w:eastAsia="en-US"/>
        </w:rPr>
        <w:t xml:space="preserve">, mob. </w:t>
      </w:r>
      <w:r w:rsidR="00412E10">
        <w:rPr>
          <w:szCs w:val="24"/>
          <w:lang w:eastAsia="en-US"/>
        </w:rPr>
        <w:t>+370 676 050 57</w:t>
      </w:r>
      <w:r w:rsidR="00275BA2">
        <w:rPr>
          <w:szCs w:val="24"/>
          <w:lang w:eastAsia="en-US"/>
        </w:rPr>
        <w:t>.</w:t>
      </w:r>
    </w:p>
    <w:p w14:paraId="08781AB6" w14:textId="7B27D500" w:rsidR="00F12685" w:rsidRPr="005565C1" w:rsidRDefault="00D40FE3" w:rsidP="008F51FE">
      <w:pPr>
        <w:keepNext/>
        <w:tabs>
          <w:tab w:val="left" w:pos="993"/>
        </w:tabs>
        <w:ind w:firstLine="709"/>
        <w:jc w:val="both"/>
        <w:rPr>
          <w:lang w:val="lt-LT"/>
        </w:rPr>
      </w:pPr>
      <w:r w:rsidRPr="00B50011">
        <w:rPr>
          <w:lang w:val="lt-LT"/>
        </w:rPr>
        <w:t>PRIDEDAMA. Užsiėmimų</w:t>
      </w:r>
      <w:r w:rsidR="00AF44E5" w:rsidRPr="00B50011">
        <w:rPr>
          <w:lang w:val="lt-LT"/>
        </w:rPr>
        <w:t xml:space="preserve"> vietos </w:t>
      </w:r>
      <w:r w:rsidR="00F12685" w:rsidRPr="00B50011">
        <w:rPr>
          <w:lang w:val="lt-LT"/>
        </w:rPr>
        <w:t>schem</w:t>
      </w:r>
      <w:r w:rsidR="00275BA2">
        <w:rPr>
          <w:lang w:val="lt-LT"/>
        </w:rPr>
        <w:t>os</w:t>
      </w:r>
      <w:r w:rsidR="00F12685" w:rsidRPr="00B50011">
        <w:rPr>
          <w:lang w:val="lt-LT"/>
        </w:rPr>
        <w:t xml:space="preserve">, </w:t>
      </w:r>
      <w:r w:rsidR="00FE4128">
        <w:rPr>
          <w:lang w:val="lt-LT"/>
        </w:rPr>
        <w:t>2</w:t>
      </w:r>
      <w:r w:rsidR="00F12685" w:rsidRPr="00B50011">
        <w:rPr>
          <w:lang w:val="lt-LT"/>
        </w:rPr>
        <w:t xml:space="preserve"> lapa</w:t>
      </w:r>
      <w:r w:rsidR="00FE4128">
        <w:rPr>
          <w:lang w:val="lt-LT"/>
        </w:rPr>
        <w:t>i</w:t>
      </w:r>
      <w:r w:rsidR="00F12685" w:rsidRPr="00B50011">
        <w:rPr>
          <w:lang w:val="lt-LT"/>
        </w:rPr>
        <w:t>.</w:t>
      </w:r>
    </w:p>
    <w:p w14:paraId="08781AB7" w14:textId="60C34C16" w:rsidR="00F12685" w:rsidRPr="00FD1618" w:rsidRDefault="00F12685">
      <w:pPr>
        <w:ind w:firstLine="720"/>
        <w:jc w:val="both"/>
        <w:rPr>
          <w:szCs w:val="24"/>
          <w:lang w:val="lt-LT" w:eastAsia="lt-LT"/>
        </w:rPr>
      </w:pPr>
    </w:p>
    <w:p w14:paraId="08781AB8" w14:textId="77777777" w:rsidR="00C929B3" w:rsidRPr="005565C1" w:rsidRDefault="00C929B3">
      <w:pPr>
        <w:ind w:firstLine="720"/>
        <w:jc w:val="both"/>
        <w:rPr>
          <w:lang w:val="lt-LT"/>
        </w:rPr>
      </w:pPr>
      <w:r w:rsidRPr="005565C1">
        <w:rPr>
          <w:lang w:val="lt-LT"/>
        </w:rPr>
        <w:t xml:space="preserve"> </w:t>
      </w:r>
    </w:p>
    <w:p w14:paraId="08781ABA" w14:textId="77777777" w:rsidR="00F12685" w:rsidRPr="00B32EF4" w:rsidRDefault="00F12685">
      <w:pPr>
        <w:ind w:firstLine="720"/>
        <w:rPr>
          <w:lang w:val="lt-LT"/>
        </w:rPr>
      </w:pPr>
      <w:r>
        <w:rPr>
          <w:i/>
          <w:szCs w:val="24"/>
          <w:lang w:val="lt-LT" w:eastAsia="lt-LT"/>
        </w:rPr>
        <w:t>Inžinieriau, nesigailėk prakaito, brolių gyvybę saugai!</w:t>
      </w:r>
    </w:p>
    <w:p w14:paraId="08781ABB" w14:textId="151C655B" w:rsidR="00F12685" w:rsidRDefault="00F12685">
      <w:pPr>
        <w:ind w:firstLine="720"/>
        <w:rPr>
          <w:i/>
          <w:szCs w:val="24"/>
          <w:lang w:val="lt-LT" w:eastAsia="lt-LT"/>
        </w:rPr>
      </w:pPr>
    </w:p>
    <w:p w14:paraId="08781ABC" w14:textId="6787709B" w:rsidR="00F12685" w:rsidRDefault="00F12685">
      <w:pPr>
        <w:ind w:firstLine="720"/>
        <w:rPr>
          <w:i/>
          <w:szCs w:val="24"/>
          <w:lang w:val="lt-LT" w:eastAsia="lt-LT"/>
        </w:rPr>
      </w:pPr>
    </w:p>
    <w:p w14:paraId="08781ABD" w14:textId="77777777" w:rsidR="00F12685" w:rsidRDefault="00F12685">
      <w:pPr>
        <w:ind w:firstLine="720"/>
        <w:rPr>
          <w:i/>
          <w:szCs w:val="24"/>
          <w:lang w:val="lt-LT" w:eastAsia="lt-LT"/>
        </w:rPr>
      </w:pPr>
    </w:p>
    <w:p w14:paraId="08781ABE" w14:textId="55F9B402" w:rsidR="00F12685" w:rsidRPr="00B32EF4" w:rsidRDefault="00F12685">
      <w:pPr>
        <w:ind w:firstLine="720"/>
        <w:rPr>
          <w:lang w:val="lt-LT"/>
        </w:rPr>
      </w:pPr>
    </w:p>
    <w:p w14:paraId="08781ABF" w14:textId="68140930" w:rsidR="004D0763" w:rsidRDefault="00B50011" w:rsidP="004D0763">
      <w:r>
        <w:rPr>
          <w:szCs w:val="24"/>
          <w:lang w:val="lt-LT"/>
        </w:rPr>
        <w:t>B</w:t>
      </w:r>
      <w:r w:rsidR="004D0763">
        <w:rPr>
          <w:szCs w:val="24"/>
          <w:lang w:val="lt-LT"/>
        </w:rPr>
        <w:t>atal</w:t>
      </w:r>
      <w:r>
        <w:rPr>
          <w:szCs w:val="24"/>
          <w:lang w:val="lt-LT"/>
        </w:rPr>
        <w:t>iono vadas</w:t>
      </w:r>
      <w:r w:rsidR="00C71A07">
        <w:rPr>
          <w:szCs w:val="24"/>
          <w:lang w:val="lt-LT"/>
        </w:rPr>
        <w:tab/>
      </w:r>
      <w:r w:rsidR="00C71A07">
        <w:rPr>
          <w:szCs w:val="24"/>
          <w:lang w:val="lt-LT"/>
        </w:rPr>
        <w:tab/>
      </w:r>
      <w:r w:rsidR="00C71A07">
        <w:rPr>
          <w:szCs w:val="24"/>
          <w:lang w:val="lt-LT"/>
        </w:rPr>
        <w:tab/>
      </w:r>
      <w:r w:rsidR="00C71A07">
        <w:rPr>
          <w:szCs w:val="24"/>
          <w:lang w:val="lt-LT"/>
        </w:rPr>
        <w:tab/>
      </w:r>
      <w:r w:rsidR="00C71A07">
        <w:rPr>
          <w:szCs w:val="24"/>
          <w:lang w:val="lt-LT"/>
        </w:rPr>
        <w:tab/>
      </w:r>
      <w:r w:rsidR="00C71A07">
        <w:rPr>
          <w:szCs w:val="24"/>
          <w:lang w:val="lt-LT"/>
        </w:rPr>
        <w:tab/>
      </w:r>
      <w:r w:rsidR="00C71A07">
        <w:rPr>
          <w:szCs w:val="24"/>
          <w:lang w:val="lt-LT"/>
        </w:rPr>
        <w:tab/>
        <w:t xml:space="preserve">        </w:t>
      </w:r>
      <w:r w:rsidR="005565C1">
        <w:rPr>
          <w:szCs w:val="24"/>
          <w:lang w:val="lt-LT"/>
        </w:rPr>
        <w:t xml:space="preserve"> </w:t>
      </w:r>
      <w:r w:rsidR="00C71A07">
        <w:rPr>
          <w:szCs w:val="24"/>
          <w:lang w:val="lt-LT"/>
        </w:rPr>
        <w:t>plk</w:t>
      </w:r>
      <w:r w:rsidR="00F50059">
        <w:rPr>
          <w:szCs w:val="24"/>
          <w:lang w:val="lt-LT"/>
        </w:rPr>
        <w:t>.</w:t>
      </w:r>
      <w:r w:rsidR="00C71A07">
        <w:rPr>
          <w:szCs w:val="24"/>
          <w:lang w:val="lt-LT"/>
        </w:rPr>
        <w:t xml:space="preserve"> ltn.</w:t>
      </w:r>
      <w:r w:rsidR="00F50059">
        <w:rPr>
          <w:szCs w:val="24"/>
          <w:lang w:val="lt-LT"/>
        </w:rPr>
        <w:t xml:space="preserve"> Ramūnas Sabaitis</w:t>
      </w:r>
    </w:p>
    <w:p w14:paraId="08781AC0" w14:textId="3B4AF7D2" w:rsidR="00F12685" w:rsidRDefault="00F12685">
      <w:pPr>
        <w:rPr>
          <w:szCs w:val="24"/>
          <w:lang w:val="lt-LT"/>
        </w:rPr>
      </w:pPr>
    </w:p>
    <w:p w14:paraId="08781AC1" w14:textId="314E0E90" w:rsidR="00F12685" w:rsidRDefault="00F12685">
      <w:pPr>
        <w:rPr>
          <w:szCs w:val="24"/>
          <w:lang w:val="lt-LT"/>
        </w:rPr>
      </w:pPr>
    </w:p>
    <w:p w14:paraId="08781AC2" w14:textId="21C228B8" w:rsidR="00C929B3" w:rsidRDefault="00C929B3">
      <w:pPr>
        <w:jc w:val="both"/>
      </w:pPr>
    </w:p>
    <w:p w14:paraId="08781AC3" w14:textId="0387C8F4" w:rsidR="0023766D" w:rsidRDefault="0023766D">
      <w:pPr>
        <w:jc w:val="both"/>
      </w:pPr>
    </w:p>
    <w:p w14:paraId="08781AC5" w14:textId="37EFA074" w:rsidR="00B50011" w:rsidRDefault="00B50011">
      <w:pPr>
        <w:jc w:val="both"/>
      </w:pPr>
    </w:p>
    <w:p w14:paraId="3A24EB43" w14:textId="35624AAC" w:rsidR="00874AFF" w:rsidRDefault="00874AFF">
      <w:pPr>
        <w:jc w:val="both"/>
      </w:pPr>
    </w:p>
    <w:p w14:paraId="634E1B8E" w14:textId="50C1DAB1" w:rsidR="00874AFF" w:rsidRDefault="00874AFF" w:rsidP="00874AFF">
      <w:pPr>
        <w:rPr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0288" behindDoc="0" locked="0" layoutInCell="1" allowOverlap="1" wp14:anchorId="0D59160C" wp14:editId="5881D3C5">
            <wp:simplePos x="0" y="0"/>
            <wp:positionH relativeFrom="column">
              <wp:posOffset>4911090</wp:posOffset>
            </wp:positionH>
            <wp:positionV relativeFrom="paragraph">
              <wp:posOffset>350520</wp:posOffset>
            </wp:positionV>
            <wp:extent cx="762000" cy="762000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lt-LT"/>
        </w:rPr>
        <w:t>gr. Žana Ruseckaitė, tel. +370 373 07 752</w:t>
      </w:r>
    </w:p>
    <w:p w14:paraId="25230BC1" w14:textId="4A5BA637" w:rsidR="00E301E6" w:rsidRDefault="00F12685" w:rsidP="00345299">
      <w:pPr>
        <w:rPr>
          <w:lang w:val="lt-LT"/>
        </w:rPr>
      </w:pPr>
      <w:r>
        <w:rPr>
          <w:lang w:val="lt-LT"/>
        </w:rPr>
        <w:lastRenderedPageBreak/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345299">
        <w:rPr>
          <w:lang w:val="lt-LT"/>
        </w:rPr>
        <w:t xml:space="preserve"> </w:t>
      </w:r>
      <w:r w:rsidR="00B50011">
        <w:rPr>
          <w:lang w:val="lt-LT"/>
        </w:rPr>
        <w:t xml:space="preserve">           </w:t>
      </w:r>
      <w:r w:rsidR="00E301E6">
        <w:rPr>
          <w:lang w:val="lt-LT"/>
        </w:rPr>
        <w:t xml:space="preserve">Pulkininko </w:t>
      </w:r>
      <w:r w:rsidR="00020521" w:rsidRPr="00020521">
        <w:rPr>
          <w:lang w:val="lt-LT"/>
        </w:rPr>
        <w:t xml:space="preserve">Juozo Vitkaus </w:t>
      </w:r>
    </w:p>
    <w:p w14:paraId="08781AD0" w14:textId="7068E52D" w:rsidR="00020521" w:rsidRPr="00020521" w:rsidRDefault="00E301E6" w:rsidP="00E301E6">
      <w:pPr>
        <w:ind w:firstLine="5670"/>
      </w:pPr>
      <w:r>
        <w:rPr>
          <w:lang w:val="lt-LT"/>
        </w:rPr>
        <w:t xml:space="preserve">  </w:t>
      </w:r>
      <w:r w:rsidR="00020521" w:rsidRPr="00020521">
        <w:rPr>
          <w:lang w:val="lt-LT"/>
        </w:rPr>
        <w:t>inžinerijos bataliono</w:t>
      </w:r>
    </w:p>
    <w:p w14:paraId="08781AD1" w14:textId="43CF7F1D" w:rsidR="00020521" w:rsidRPr="00020521" w:rsidRDefault="00F37EF8" w:rsidP="00020521"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2025</w:t>
      </w:r>
      <w:r w:rsidR="00020521" w:rsidRPr="00020521">
        <w:rPr>
          <w:lang w:val="lt-LT"/>
        </w:rPr>
        <w:t xml:space="preserve"> m. </w:t>
      </w:r>
      <w:r>
        <w:rPr>
          <w:lang w:val="lt-LT"/>
        </w:rPr>
        <w:t>balandžio</w:t>
      </w:r>
      <w:r w:rsidR="00020521" w:rsidRPr="00020521">
        <w:rPr>
          <w:lang w:val="lt-LT"/>
        </w:rPr>
        <w:t xml:space="preserve">    </w:t>
      </w:r>
      <w:r w:rsidR="00072808">
        <w:rPr>
          <w:lang w:val="lt-LT"/>
        </w:rPr>
        <w:t xml:space="preserve">  </w:t>
      </w:r>
      <w:r w:rsidR="00020521" w:rsidRPr="00020521">
        <w:rPr>
          <w:lang w:val="lt-LT"/>
        </w:rPr>
        <w:t>d. rašto Nr. IS-</w:t>
      </w:r>
    </w:p>
    <w:p w14:paraId="08781AD2" w14:textId="77777777" w:rsidR="00020521" w:rsidRPr="00020521" w:rsidRDefault="00020521" w:rsidP="00020521">
      <w:r w:rsidRPr="00020521">
        <w:rPr>
          <w:lang w:val="lt-LT"/>
        </w:rPr>
        <w:tab/>
      </w:r>
      <w:r w:rsidRPr="00020521">
        <w:rPr>
          <w:lang w:val="lt-LT"/>
        </w:rPr>
        <w:tab/>
      </w:r>
      <w:r w:rsidRPr="00020521">
        <w:rPr>
          <w:lang w:val="lt-LT"/>
        </w:rPr>
        <w:tab/>
      </w:r>
      <w:r w:rsidRPr="00020521">
        <w:rPr>
          <w:lang w:val="lt-LT"/>
        </w:rPr>
        <w:tab/>
      </w:r>
      <w:r w:rsidRPr="00020521">
        <w:rPr>
          <w:lang w:val="lt-LT"/>
        </w:rPr>
        <w:tab/>
      </w:r>
      <w:r w:rsidRPr="00020521">
        <w:rPr>
          <w:lang w:val="lt-LT"/>
        </w:rPr>
        <w:tab/>
      </w:r>
      <w:r w:rsidRPr="00020521">
        <w:rPr>
          <w:lang w:val="lt-LT"/>
        </w:rPr>
        <w:tab/>
      </w:r>
      <w:r w:rsidRPr="00020521">
        <w:rPr>
          <w:lang w:val="lt-LT"/>
        </w:rPr>
        <w:tab/>
        <w:t>priedas</w:t>
      </w:r>
    </w:p>
    <w:p w14:paraId="08781AD3" w14:textId="77777777" w:rsidR="00020521" w:rsidRPr="00020521" w:rsidRDefault="00020521" w:rsidP="00020521">
      <w:pPr>
        <w:rPr>
          <w:lang w:val="lt-LT"/>
        </w:rPr>
      </w:pPr>
    </w:p>
    <w:p w14:paraId="08781AD4" w14:textId="77777777" w:rsidR="00020521" w:rsidRPr="00020521" w:rsidRDefault="00020521" w:rsidP="00020521"/>
    <w:p w14:paraId="08781AD5" w14:textId="4B6CA0E4" w:rsidR="00020521" w:rsidRPr="00B50011" w:rsidRDefault="00020521" w:rsidP="00020521">
      <w:pPr>
        <w:rPr>
          <w:b/>
          <w:lang w:val="lt-LT"/>
        </w:rPr>
      </w:pPr>
      <w:r w:rsidRPr="0048441E">
        <w:rPr>
          <w:b/>
          <w:color w:val="FF0000"/>
          <w:lang w:val="lt-LT"/>
        </w:rPr>
        <w:t xml:space="preserve">                                              </w:t>
      </w:r>
      <w:r w:rsidRPr="00B50011">
        <w:rPr>
          <w:b/>
          <w:lang w:val="lt-LT"/>
        </w:rPr>
        <w:t>UŽSIĖMIMŲ VIETOS SCHEM</w:t>
      </w:r>
      <w:r w:rsidR="00275BA2">
        <w:rPr>
          <w:b/>
          <w:lang w:val="lt-LT"/>
        </w:rPr>
        <w:t>OS</w:t>
      </w:r>
    </w:p>
    <w:p w14:paraId="2655FC2A" w14:textId="7DB03A29" w:rsidR="00DA0D21" w:rsidRDefault="00DA0D21" w:rsidP="00020521">
      <w:pPr>
        <w:rPr>
          <w:b/>
          <w:color w:val="FF0000"/>
          <w:lang w:val="lt-LT"/>
        </w:rPr>
      </w:pPr>
    </w:p>
    <w:p w14:paraId="08781AD6" w14:textId="6EB6A7B9" w:rsidR="00020521" w:rsidRDefault="00412E10" w:rsidP="00020521">
      <w:pPr>
        <w:rPr>
          <w:lang w:val="lt-LT"/>
        </w:rPr>
      </w:pPr>
      <w:r>
        <w:rPr>
          <w:lang w:val="lt-LT"/>
        </w:rPr>
        <w:t>Užsiėmimai vyks nurodytose teritorijos</w:t>
      </w:r>
      <w:r w:rsidR="00DA0D21">
        <w:rPr>
          <w:lang w:val="lt-LT"/>
        </w:rPr>
        <w:t>e:</w:t>
      </w:r>
    </w:p>
    <w:p w14:paraId="704D6010" w14:textId="2228CA27" w:rsidR="00412E10" w:rsidRPr="00BE171B" w:rsidRDefault="00BE171B" w:rsidP="00BE171B">
      <w:pPr>
        <w:pStyle w:val="ListParagraph"/>
        <w:numPr>
          <w:ilvl w:val="0"/>
          <w:numId w:val="4"/>
        </w:numPr>
        <w:rPr>
          <w:lang w:val="lt-LT"/>
        </w:rPr>
      </w:pPr>
      <w:r>
        <w:rPr>
          <w:lang w:val="lt-LT"/>
        </w:rPr>
        <w:t xml:space="preserve">Maršruto žvalgyba </w:t>
      </w:r>
      <w:r w:rsidR="00284530">
        <w:rPr>
          <w:lang w:val="lt-LT"/>
        </w:rPr>
        <w:t>(Vaišvydava, Užupiai, Taurakiemis, Pakuonis</w:t>
      </w:r>
      <w:r w:rsidR="00337165">
        <w:rPr>
          <w:lang w:val="lt-LT"/>
        </w:rPr>
        <w:t xml:space="preserve">, </w:t>
      </w:r>
      <w:r w:rsidR="00284530">
        <w:rPr>
          <w:lang w:val="lt-LT"/>
        </w:rPr>
        <w:t>Žuvinta</w:t>
      </w:r>
      <w:r w:rsidR="00337165">
        <w:rPr>
          <w:lang w:val="lt-LT"/>
        </w:rPr>
        <w:t>,</w:t>
      </w:r>
      <w:r w:rsidR="00284530">
        <w:rPr>
          <w:lang w:val="lt-LT"/>
        </w:rPr>
        <w:t xml:space="preserve"> Patamulšėlis, Rokų </w:t>
      </w:r>
      <w:r w:rsidR="00874AFF">
        <w:rPr>
          <w:lang w:val="lt-LT"/>
        </w:rPr>
        <w:t>m</w:t>
      </w:r>
      <w:r w:rsidR="00284530">
        <w:rPr>
          <w:lang w:val="lt-LT"/>
        </w:rPr>
        <w:t xml:space="preserve">iško </w:t>
      </w:r>
      <w:r w:rsidR="00874AFF">
        <w:rPr>
          <w:lang w:val="lt-LT"/>
        </w:rPr>
        <w:t>k</w:t>
      </w:r>
      <w:r w:rsidR="00284530">
        <w:rPr>
          <w:lang w:val="lt-LT"/>
        </w:rPr>
        <w:t>elmynas)</w:t>
      </w:r>
      <w:r w:rsidR="00FB21F7">
        <w:rPr>
          <w:lang w:val="lt-LT"/>
        </w:rPr>
        <w:t xml:space="preserve"> Kauno m., Kauno r., Prienų r.</w:t>
      </w:r>
      <w:r w:rsidR="00275BA2">
        <w:rPr>
          <w:lang w:val="lt-LT"/>
        </w:rPr>
        <w:t>:</w:t>
      </w:r>
    </w:p>
    <w:p w14:paraId="2EEC1DB9" w14:textId="77777777" w:rsidR="006E2E75" w:rsidRDefault="006E2E75" w:rsidP="00020521">
      <w:pPr>
        <w:rPr>
          <w:lang w:val="lt-LT"/>
        </w:rPr>
      </w:pPr>
    </w:p>
    <w:p w14:paraId="367574B5" w14:textId="4CC79421" w:rsidR="006E2E75" w:rsidRDefault="00412E10" w:rsidP="00874AFF">
      <w:pPr>
        <w:jc w:val="center"/>
        <w:rPr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427B33E" wp14:editId="4662E93E">
            <wp:extent cx="5430741" cy="30484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011" cy="3063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F6FDC" w14:textId="18A36EC0" w:rsidR="00DA0D21" w:rsidRDefault="00DA0D21" w:rsidP="00020521">
      <w:pPr>
        <w:rPr>
          <w:lang w:val="lt-LT"/>
        </w:rPr>
      </w:pPr>
    </w:p>
    <w:p w14:paraId="176B3CC5" w14:textId="433C0343" w:rsidR="002B4951" w:rsidRDefault="00284530" w:rsidP="002B4951">
      <w:pPr>
        <w:pStyle w:val="ListParagraph"/>
        <w:numPr>
          <w:ilvl w:val="0"/>
          <w:numId w:val="4"/>
        </w:numPr>
        <w:rPr>
          <w:lang w:val="lt-LT"/>
        </w:rPr>
      </w:pPr>
      <w:r w:rsidRPr="00284530">
        <w:rPr>
          <w:lang w:val="lt-LT"/>
        </w:rPr>
        <w:t>Maršruto žvalgyba (Poderiškiai, Pažėrai, Ežerėlis, Dievogala, Virbališkiai)</w:t>
      </w:r>
      <w:r w:rsidR="00FB21F7">
        <w:rPr>
          <w:lang w:val="lt-LT"/>
        </w:rPr>
        <w:t xml:space="preserve"> Kauno r.</w:t>
      </w:r>
      <w:r w:rsidR="00275BA2">
        <w:rPr>
          <w:lang w:val="lt-LT"/>
        </w:rPr>
        <w:t>:</w:t>
      </w:r>
    </w:p>
    <w:p w14:paraId="56D2815A" w14:textId="77777777" w:rsidR="006D0AF5" w:rsidRPr="002B4951" w:rsidRDefault="006D0AF5" w:rsidP="006D0AF5">
      <w:pPr>
        <w:pStyle w:val="ListParagraph"/>
        <w:rPr>
          <w:lang w:val="lt-LT"/>
        </w:rPr>
      </w:pPr>
    </w:p>
    <w:p w14:paraId="7F08BE75" w14:textId="7D068E13" w:rsidR="00447A71" w:rsidRDefault="00FB21F7" w:rsidP="00874AFF">
      <w:pPr>
        <w:jc w:val="center"/>
        <w:rPr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75E98ED" wp14:editId="43F0CBD5">
            <wp:extent cx="4516341" cy="3067103"/>
            <wp:effectExtent l="0" t="0" r="0" b="0"/>
            <wp:docPr id="5" name="Picture 5" descr="Maršrutas numeris 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šrutas numeris 2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562" cy="311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5710D" w14:textId="3D4EED32" w:rsidR="002B4951" w:rsidRDefault="002B4951" w:rsidP="00020521">
      <w:pPr>
        <w:rPr>
          <w:lang w:val="lt-LT"/>
        </w:rPr>
      </w:pPr>
    </w:p>
    <w:p w14:paraId="17EE592E" w14:textId="77777777" w:rsidR="002B4951" w:rsidRDefault="002B4951" w:rsidP="00020521">
      <w:pPr>
        <w:rPr>
          <w:lang w:val="lt-LT"/>
        </w:rPr>
      </w:pPr>
    </w:p>
    <w:p w14:paraId="413BA3EF" w14:textId="77777777" w:rsidR="00295A95" w:rsidRDefault="00295A95" w:rsidP="00020521">
      <w:pPr>
        <w:rPr>
          <w:lang w:val="lt-LT"/>
        </w:rPr>
      </w:pPr>
    </w:p>
    <w:p w14:paraId="709592E1" w14:textId="40C14CFA" w:rsidR="00447A71" w:rsidRDefault="00F37EF8" w:rsidP="00FB21F7">
      <w:pPr>
        <w:pStyle w:val="ListParagraph"/>
        <w:numPr>
          <w:ilvl w:val="0"/>
          <w:numId w:val="4"/>
        </w:numPr>
        <w:rPr>
          <w:lang w:val="lt-LT"/>
        </w:rPr>
      </w:pPr>
      <w:r>
        <w:rPr>
          <w:lang w:val="lt-LT"/>
        </w:rPr>
        <w:t>T</w:t>
      </w:r>
      <w:r w:rsidR="00C71A07">
        <w:rPr>
          <w:lang w:val="lt-LT"/>
        </w:rPr>
        <w:t>ilto brastos</w:t>
      </w:r>
      <w:r w:rsidR="00295A95">
        <w:rPr>
          <w:lang w:val="lt-LT"/>
        </w:rPr>
        <w:t xml:space="preserve"> žvalgyba (Kauno m.)</w:t>
      </w:r>
      <w:r w:rsidR="00275BA2">
        <w:rPr>
          <w:lang w:val="lt-LT"/>
        </w:rPr>
        <w:t>:</w:t>
      </w:r>
    </w:p>
    <w:p w14:paraId="4EEF8335" w14:textId="77777777" w:rsidR="00295A95" w:rsidRDefault="00295A95" w:rsidP="00295A95">
      <w:pPr>
        <w:pStyle w:val="ListParagraph"/>
        <w:rPr>
          <w:lang w:val="lt-LT"/>
        </w:rPr>
      </w:pPr>
    </w:p>
    <w:p w14:paraId="4EB86241" w14:textId="11E98598" w:rsidR="00295A95" w:rsidRPr="00295A95" w:rsidRDefault="00295A95" w:rsidP="00874AFF">
      <w:pPr>
        <w:jc w:val="center"/>
        <w:rPr>
          <w:lang w:val="lt-LT"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6C4A7" wp14:editId="1210E564">
                <wp:simplePos x="0" y="0"/>
                <wp:positionH relativeFrom="column">
                  <wp:posOffset>2338429</wp:posOffset>
                </wp:positionH>
                <wp:positionV relativeFrom="paragraph">
                  <wp:posOffset>1266852</wp:posOffset>
                </wp:positionV>
                <wp:extent cx="1518699" cy="1486894"/>
                <wp:effectExtent l="0" t="0" r="24765" b="1841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699" cy="148689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0FED3E" id="Oval 7" o:spid="_x0000_s1026" style="position:absolute;margin-left:184.15pt;margin-top:99.75pt;width:119.6pt;height:1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IgotnlQIAAIQFAAAOAAAAZHJzL2Uyb0RvYy54bWysVMFu2zAMvQ/YPwi6r46DtE2MOkXQIsOA oi2WDj0rshQbkEVNUuJkXz9Kst1gLXYYloNCiuSjHk3y5vbYKnIQ1jWgS5pfTCgRmkPV6F1Jf7ys v8wpcZ7piinQoqQn4ejt8vOnm84UYgo1qEpYgiDaFZ0pae29KbLM8Vq0zF2AERqNEmzLPKp2l1WW dYjeqmw6mVxlHdjKWODCOby9T0a6jPhSCu6fpHTCE1VSfJuPp43nNpzZ8oYVO8tM3fD+GewfXtGy RmPSEeqeeUb2tnkH1TbcggPpLzi0GUjZcBE5IJt88gebTc2MiFywOM6MZXL/D5Y/Hp4taaqSXlOi WYuf6OnAFLkOlemMK9BhY55trzkUA82jtG34RwLkGKt5Gqspjp5wvMwv8/nVYkEJR1s+m1/NF7OA mr2FG+v8VwEtCUJJhVKNcYExK9jhwfnkPXiFaw3rRim8Z4XS4XSgmircRcXutnfKEmRQ0vV6gr8+ 45kb5g+hWWCX+ETJn5RIsN+FxIogg2l8SexFMcIyzoX2eTLVrBIp2+V5stC9ISKSVRoBA7LEV47Y PcDgmUAG7MS79w+hIrbyGDz528NS8BgRM4P2Y3DbaLAfAShk1WdO/kORUmlClbZQnbBfLKRBcoav G/x0D8z5Z2ZxcnDGcBv4Jzykgq6k0EuU1GB/fXQf/LGh0UpJh5NYUvdzz6ygRH3T2OqLfDYLoxuV 2eX1FBV7btmeW/S+vQP8+jnuHcOjGPy9GkRpoX3FpbEKWdHENMfcJeXeDsqdTxsC1w4Xq1V0w3E1 zD/ojeEBPFQ19OXL8ZVZ0/evx9Z/hGFq3/Vw8g2RGlZ7D7KJDf5W177eOOqxcfq1FHbJuR693pbn 8jcAAAD//wMAUEsDBBQABgAIAAAAIQAhYORN3gAAAAsBAAAPAAAAZHJzL2Rvd25yZXYueG1sTI/B TsMwDIbvSLxDZCQuaEuhkLWl6TQh7cBxA4lr1nhtReJUTbZ1b485wc3W/+n353o9eyfOOMUhkIbH ZQYCqQ12oE7D58d2UYCIyZA1LhBquGKEdXN7U5vKhgvt8LxPneASipXR0Kc0VlLGtkdv4jKMSJwd w+RN4nXqpJ3Mhcu9k09ZpqQ3A/GF3oz41mP7vT95DZurTG4Xy+2DVaRU+orvxhVa39/Nm1cQCef0 B8OvPqtDw06HcCIbhdOQqyJnlIOyfAHBhMpWPBw0POf5CmRTy/8/ND8AAAD//wMAUEsBAi0AFAAG AAgAAAAhALaDOJL+AAAA4QEAABMAAAAAAAAAAAAAAAAAAAAAAFtDb250ZW50X1R5cGVzXS54bWxQ SwECLQAUAAYACAAAACEAOP0h/9YAAACUAQAACwAAAAAAAAAAAAAAAAAvAQAAX3JlbHMvLnJlbHNQ SwECLQAUAAYACAAAACEASIKLZ5UCAACEBQAADgAAAAAAAAAAAAAAAAAuAgAAZHJzL2Uyb0RvYy54 bWxQSwECLQAUAAYACAAAACEAIWDkTd4AAAALAQAADwAAAAAAAAAAAAAAAADvBAAAZHJzL2Rvd25y ZXYueG1sUEsFBgAAAAAEAAQA8wAAAPoFAAAAAA== 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val="lt-LT" w:eastAsia="lt-LT"/>
        </w:rPr>
        <w:drawing>
          <wp:inline distT="0" distB="0" distL="0" distR="0" wp14:anchorId="3578ABF2" wp14:editId="0736A76A">
            <wp:extent cx="5740120" cy="381662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767" cy="38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24556" w14:textId="6D68F221" w:rsidR="00447A71" w:rsidRDefault="00447A71" w:rsidP="00020521">
      <w:pPr>
        <w:rPr>
          <w:lang w:val="lt-LT"/>
        </w:rPr>
      </w:pPr>
    </w:p>
    <w:p w14:paraId="7D4CA9F3" w14:textId="2C8D6D07" w:rsidR="00447A71" w:rsidRDefault="00447A71" w:rsidP="00020521">
      <w:pPr>
        <w:rPr>
          <w:lang w:val="lt-LT"/>
        </w:rPr>
      </w:pPr>
    </w:p>
    <w:p w14:paraId="08781ADB" w14:textId="6D234478" w:rsidR="00F12685" w:rsidRDefault="00F12685"/>
    <w:sectPr w:rsidR="00F12685" w:rsidSect="00CA3BA2">
      <w:pgSz w:w="11906" w:h="16838"/>
      <w:pgMar w:top="1134" w:right="567" w:bottom="1134" w:left="1701" w:header="567" w:footer="312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11459" w14:textId="77777777" w:rsidR="00CB30F7" w:rsidRDefault="00CB30F7">
      <w:r>
        <w:separator/>
      </w:r>
    </w:p>
  </w:endnote>
  <w:endnote w:type="continuationSeparator" w:id="0">
    <w:p w14:paraId="14EBF75C" w14:textId="77777777" w:rsidR="00CB30F7" w:rsidRDefault="00CB3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362DF" w14:textId="77777777" w:rsidR="00CB30F7" w:rsidRDefault="00CB30F7">
      <w:r>
        <w:separator/>
      </w:r>
    </w:p>
  </w:footnote>
  <w:footnote w:type="continuationSeparator" w:id="0">
    <w:p w14:paraId="749BD834" w14:textId="77777777" w:rsidR="00CB30F7" w:rsidRDefault="00CB3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3F210D"/>
    <w:multiLevelType w:val="hybridMultilevel"/>
    <w:tmpl w:val="6134786C"/>
    <w:lvl w:ilvl="0" w:tplc="BBA0A188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49" w:hanging="360"/>
      </w:pPr>
    </w:lvl>
    <w:lvl w:ilvl="2" w:tplc="0427001B" w:tentative="1">
      <w:start w:val="1"/>
      <w:numFmt w:val="lowerRoman"/>
      <w:lvlText w:val="%3."/>
      <w:lvlJc w:val="right"/>
      <w:pPr>
        <w:ind w:left="2569" w:hanging="180"/>
      </w:pPr>
    </w:lvl>
    <w:lvl w:ilvl="3" w:tplc="0427000F" w:tentative="1">
      <w:start w:val="1"/>
      <w:numFmt w:val="decimal"/>
      <w:lvlText w:val="%4."/>
      <w:lvlJc w:val="left"/>
      <w:pPr>
        <w:ind w:left="3289" w:hanging="360"/>
      </w:pPr>
    </w:lvl>
    <w:lvl w:ilvl="4" w:tplc="04270019" w:tentative="1">
      <w:start w:val="1"/>
      <w:numFmt w:val="lowerLetter"/>
      <w:lvlText w:val="%5."/>
      <w:lvlJc w:val="left"/>
      <w:pPr>
        <w:ind w:left="4009" w:hanging="360"/>
      </w:pPr>
    </w:lvl>
    <w:lvl w:ilvl="5" w:tplc="0427001B" w:tentative="1">
      <w:start w:val="1"/>
      <w:numFmt w:val="lowerRoman"/>
      <w:lvlText w:val="%6."/>
      <w:lvlJc w:val="right"/>
      <w:pPr>
        <w:ind w:left="4729" w:hanging="180"/>
      </w:pPr>
    </w:lvl>
    <w:lvl w:ilvl="6" w:tplc="0427000F" w:tentative="1">
      <w:start w:val="1"/>
      <w:numFmt w:val="decimal"/>
      <w:lvlText w:val="%7."/>
      <w:lvlJc w:val="left"/>
      <w:pPr>
        <w:ind w:left="5449" w:hanging="360"/>
      </w:pPr>
    </w:lvl>
    <w:lvl w:ilvl="7" w:tplc="04270019" w:tentative="1">
      <w:start w:val="1"/>
      <w:numFmt w:val="lowerLetter"/>
      <w:lvlText w:val="%8."/>
      <w:lvlJc w:val="left"/>
      <w:pPr>
        <w:ind w:left="6169" w:hanging="360"/>
      </w:pPr>
    </w:lvl>
    <w:lvl w:ilvl="8" w:tplc="0427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 w15:restartNumberingAfterBreak="0">
    <w:nsid w:val="5B8F4C5C"/>
    <w:multiLevelType w:val="hybridMultilevel"/>
    <w:tmpl w:val="98D2178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61801"/>
    <w:multiLevelType w:val="hybridMultilevel"/>
    <w:tmpl w:val="9B50DA54"/>
    <w:lvl w:ilvl="0" w:tplc="0F80061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8D1"/>
    <w:rsid w:val="00020521"/>
    <w:rsid w:val="00024C30"/>
    <w:rsid w:val="00034DAD"/>
    <w:rsid w:val="00072808"/>
    <w:rsid w:val="00085709"/>
    <w:rsid w:val="000D4E3E"/>
    <w:rsid w:val="000F26C6"/>
    <w:rsid w:val="0010184F"/>
    <w:rsid w:val="001029C1"/>
    <w:rsid w:val="00104A0A"/>
    <w:rsid w:val="00107C1B"/>
    <w:rsid w:val="00120B27"/>
    <w:rsid w:val="00123ADB"/>
    <w:rsid w:val="00124A77"/>
    <w:rsid w:val="00133B04"/>
    <w:rsid w:val="00150490"/>
    <w:rsid w:val="00185038"/>
    <w:rsid w:val="00197C43"/>
    <w:rsid w:val="001A41AE"/>
    <w:rsid w:val="001D3A21"/>
    <w:rsid w:val="001E1756"/>
    <w:rsid w:val="001E7B44"/>
    <w:rsid w:val="001F0BC6"/>
    <w:rsid w:val="0023766D"/>
    <w:rsid w:val="00253571"/>
    <w:rsid w:val="002646F3"/>
    <w:rsid w:val="002750C2"/>
    <w:rsid w:val="00275BA2"/>
    <w:rsid w:val="00284530"/>
    <w:rsid w:val="00284927"/>
    <w:rsid w:val="00295A95"/>
    <w:rsid w:val="002B4951"/>
    <w:rsid w:val="002C7537"/>
    <w:rsid w:val="002F59E0"/>
    <w:rsid w:val="00337165"/>
    <w:rsid w:val="00345299"/>
    <w:rsid w:val="00387F42"/>
    <w:rsid w:val="00412E10"/>
    <w:rsid w:val="00447A71"/>
    <w:rsid w:val="00477C86"/>
    <w:rsid w:val="0048441E"/>
    <w:rsid w:val="004B2C54"/>
    <w:rsid w:val="004D0763"/>
    <w:rsid w:val="004F20E1"/>
    <w:rsid w:val="005565C1"/>
    <w:rsid w:val="00565CE8"/>
    <w:rsid w:val="005A52AE"/>
    <w:rsid w:val="005D4DBF"/>
    <w:rsid w:val="005D58AB"/>
    <w:rsid w:val="005F09AB"/>
    <w:rsid w:val="005F49F0"/>
    <w:rsid w:val="006218C8"/>
    <w:rsid w:val="00624496"/>
    <w:rsid w:val="006409E0"/>
    <w:rsid w:val="00651048"/>
    <w:rsid w:val="00653EA8"/>
    <w:rsid w:val="00656E49"/>
    <w:rsid w:val="00680B7E"/>
    <w:rsid w:val="00686C0C"/>
    <w:rsid w:val="00687E95"/>
    <w:rsid w:val="00695ED0"/>
    <w:rsid w:val="00696778"/>
    <w:rsid w:val="006A0C7B"/>
    <w:rsid w:val="006D0AF5"/>
    <w:rsid w:val="006E2E75"/>
    <w:rsid w:val="006F275F"/>
    <w:rsid w:val="00775B38"/>
    <w:rsid w:val="0078331A"/>
    <w:rsid w:val="007A01F9"/>
    <w:rsid w:val="007A14E1"/>
    <w:rsid w:val="007B6C9C"/>
    <w:rsid w:val="007B7831"/>
    <w:rsid w:val="007E5692"/>
    <w:rsid w:val="00835927"/>
    <w:rsid w:val="00862F8C"/>
    <w:rsid w:val="00874AFF"/>
    <w:rsid w:val="00883E6C"/>
    <w:rsid w:val="00895C8B"/>
    <w:rsid w:val="008F51FE"/>
    <w:rsid w:val="00905075"/>
    <w:rsid w:val="009053F3"/>
    <w:rsid w:val="00911530"/>
    <w:rsid w:val="0094729F"/>
    <w:rsid w:val="00963C58"/>
    <w:rsid w:val="00970D91"/>
    <w:rsid w:val="009805E1"/>
    <w:rsid w:val="00985C80"/>
    <w:rsid w:val="009B7AD9"/>
    <w:rsid w:val="009C3829"/>
    <w:rsid w:val="009E2EBF"/>
    <w:rsid w:val="00A20DEA"/>
    <w:rsid w:val="00A5288D"/>
    <w:rsid w:val="00A90684"/>
    <w:rsid w:val="00A9439E"/>
    <w:rsid w:val="00A969E7"/>
    <w:rsid w:val="00AC0333"/>
    <w:rsid w:val="00AC7AC7"/>
    <w:rsid w:val="00AF44E5"/>
    <w:rsid w:val="00B02D44"/>
    <w:rsid w:val="00B306EF"/>
    <w:rsid w:val="00B32EF4"/>
    <w:rsid w:val="00B41494"/>
    <w:rsid w:val="00B41722"/>
    <w:rsid w:val="00B50011"/>
    <w:rsid w:val="00B55C1B"/>
    <w:rsid w:val="00B619CF"/>
    <w:rsid w:val="00B80899"/>
    <w:rsid w:val="00BB04F1"/>
    <w:rsid w:val="00BB41AB"/>
    <w:rsid w:val="00BC7460"/>
    <w:rsid w:val="00BD06A8"/>
    <w:rsid w:val="00BE171B"/>
    <w:rsid w:val="00BE2256"/>
    <w:rsid w:val="00C14969"/>
    <w:rsid w:val="00C348D1"/>
    <w:rsid w:val="00C54EFE"/>
    <w:rsid w:val="00C60D3F"/>
    <w:rsid w:val="00C64E8E"/>
    <w:rsid w:val="00C6546A"/>
    <w:rsid w:val="00C71A07"/>
    <w:rsid w:val="00C849BA"/>
    <w:rsid w:val="00C929B3"/>
    <w:rsid w:val="00CA3BA2"/>
    <w:rsid w:val="00CB30F7"/>
    <w:rsid w:val="00CB65A3"/>
    <w:rsid w:val="00CC6327"/>
    <w:rsid w:val="00CC7CC5"/>
    <w:rsid w:val="00CD7092"/>
    <w:rsid w:val="00CF7BE4"/>
    <w:rsid w:val="00D03DCD"/>
    <w:rsid w:val="00D060FD"/>
    <w:rsid w:val="00D104C4"/>
    <w:rsid w:val="00D16986"/>
    <w:rsid w:val="00D40FE3"/>
    <w:rsid w:val="00D420E2"/>
    <w:rsid w:val="00D50916"/>
    <w:rsid w:val="00D57003"/>
    <w:rsid w:val="00DA0D21"/>
    <w:rsid w:val="00E11E04"/>
    <w:rsid w:val="00E301E6"/>
    <w:rsid w:val="00E563B9"/>
    <w:rsid w:val="00E850D5"/>
    <w:rsid w:val="00E85D48"/>
    <w:rsid w:val="00E87D78"/>
    <w:rsid w:val="00EC7C69"/>
    <w:rsid w:val="00EE14C2"/>
    <w:rsid w:val="00F12685"/>
    <w:rsid w:val="00F15AE6"/>
    <w:rsid w:val="00F37EF8"/>
    <w:rsid w:val="00F50059"/>
    <w:rsid w:val="00F6472C"/>
    <w:rsid w:val="00F73426"/>
    <w:rsid w:val="00FA5866"/>
    <w:rsid w:val="00FB0E2A"/>
    <w:rsid w:val="00FB21F7"/>
    <w:rsid w:val="00FC3D09"/>
    <w:rsid w:val="00FD1618"/>
    <w:rsid w:val="00FD533E"/>
    <w:rsid w:val="00FE4128"/>
    <w:rsid w:val="00FF0C95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781AA6"/>
  <w15:docId w15:val="{A2E8D441-8A4A-465A-B931-58A3DEA7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lang w:val="lt-LT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cap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426"/>
      <w:outlineLvl w:val="2"/>
    </w:pPr>
    <w:rPr>
      <w:lang w:val="lt-LT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/>
      <w:lang w:val="lt-LT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bCs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jc w:val="both"/>
    </w:pPr>
    <w:rPr>
      <w:lang w:val="lt-LT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</w:style>
  <w:style w:type="paragraph" w:styleId="ListParagraph">
    <w:name w:val="List Paragraph"/>
    <w:basedOn w:val="Normal"/>
    <w:uiPriority w:val="34"/>
    <w:qFormat/>
    <w:rsid w:val="00D16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media/image2.png"
                 Type="http://schemas.openxmlformats.org/officeDocument/2006/relationships/image"/>
   <Relationship Id="rId11" Target="media/image3.png"
                 Type="http://schemas.openxmlformats.org/officeDocument/2006/relationships/image"/>
   <Relationship Id="rId12" Target="media/image4.png"
                 Type="http://schemas.openxmlformats.org/officeDocument/2006/relationships/image"/>
   <Relationship Id="rId13" Target="media/image5.png"
                 Type="http://schemas.openxmlformats.org/officeDocument/2006/relationships/image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edia/image1.emf"
                 Type="http://schemas.openxmlformats.org/officeDocument/2006/relationships/image"/>
   <Relationship Id="rId9" Target="media/image10.emf"
                 Type="http://schemas.openxmlformats.org/officeDocument/2006/relationships/image"/>
</Relationships>
</file>

<file path=word/_rels/settings.xml.rels><?xml version="1.0" encoding="UTF-8" standalone="yes"?>
<Relationships xmlns="http://schemas.openxmlformats.org/package/2006/relationships">
   <Relationship Id="rId1"
                 Target="file:///C:/Program%20Files/Microsoft%20Office/Templates/Rastas.dot"
                 TargetMode="External"
                 Type="http://schemas.openxmlformats.org/officeDocument/2006/relationships/attachedTemplat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3B20-36A1-4D63-A50E-198A865F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Rastas</Template>
  <TotalTime>8</TotalTime>
  <Pages>3</Pages>
  <Words>1094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Adresatas</vt:lpstr>
      <vt:lpstr>Adresatas</vt:lpstr>
    </vt:vector>
  </TitlesOfParts>
  <Company>KAM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2025-04-17T08:11:00Z</dcterms:created>
  <dc:creator>AdmLKTPS</dc:creator>
  <cp:lastModifiedBy>Zana Ruseckaite</cp:lastModifiedBy>
  <cp:lastPrinted>2024-03-05T11:01:00Z</cp:lastPrinted>
  <dcterms:modified xsi:type="dcterms:W3CDTF">2025-04-17T10:36:00Z</dcterms:modified>
  <cp:revision>5</cp:revision>
  <dc:title>Adresatas</dc:title>
</cp:coreProperties>
</file>